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8D211" w14:textId="5873933D" w:rsidR="00583BF4" w:rsidRPr="00583BF4" w:rsidRDefault="00CF1439" w:rsidP="00583BF4">
      <w:pPr>
        <w:rPr>
          <w:b/>
          <w:bCs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7ABD37" wp14:editId="728308A6">
                <wp:simplePos x="0" y="0"/>
                <wp:positionH relativeFrom="column">
                  <wp:posOffset>6589395</wp:posOffset>
                </wp:positionH>
                <wp:positionV relativeFrom="paragraph">
                  <wp:posOffset>155575</wp:posOffset>
                </wp:positionV>
                <wp:extent cx="3208020" cy="2781300"/>
                <wp:effectExtent l="0" t="0" r="0" b="0"/>
                <wp:wrapNone/>
                <wp:docPr id="15606917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3BFA2" w14:textId="77777777" w:rsidR="00F65C20" w:rsidRPr="00F65C20" w:rsidRDefault="00F65C20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5C2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Maths</w:t>
                            </w:r>
                          </w:p>
                          <w:p w14:paraId="20432482" w14:textId="77777777" w:rsidR="00F65C20" w:rsidRP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F65C20">
                              <w:rPr>
                                <w:sz w:val="20"/>
                                <w:szCs w:val="20"/>
                              </w:rPr>
                              <w:t>- Count objects, actions and sounds.</w:t>
                            </w:r>
                          </w:p>
                          <w:p w14:paraId="4ADC51FD" w14:textId="77777777" w:rsidR="00F65C20" w:rsidRP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F65C20">
                              <w:rPr>
                                <w:sz w:val="20"/>
                                <w:szCs w:val="20"/>
                              </w:rPr>
                              <w:t>- Subitise 1-5.</w:t>
                            </w:r>
                          </w:p>
                          <w:p w14:paraId="01422AAF" w14:textId="77777777" w:rsidR="00F65C20" w:rsidRP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F65C20">
                              <w:rPr>
                                <w:sz w:val="20"/>
                                <w:szCs w:val="20"/>
                              </w:rPr>
                              <w:t>-Link the number symbol (numeral) with its cardinal number value (1-5)</w:t>
                            </w:r>
                          </w:p>
                          <w:p w14:paraId="2BBD9FCF" w14:textId="626C31E5" w:rsid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F65C20">
                              <w:rPr>
                                <w:sz w:val="20"/>
                                <w:szCs w:val="20"/>
                              </w:rPr>
                              <w:t>-Understand the ‘one more than/one less than’ relationship between consecutive numbers (1-5)</w:t>
                            </w:r>
                          </w:p>
                          <w:p w14:paraId="23779394" w14:textId="7C292C10" w:rsidR="00CF1439" w:rsidRPr="00CF1439" w:rsidRDefault="00CF1439" w:rsidP="00CF1439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CF1439">
                              <w:rPr>
                                <w:sz w:val="20"/>
                                <w:szCs w:val="20"/>
                              </w:rPr>
                              <w:t>Continue, copy and create repeating patterns. AB</w:t>
                            </w:r>
                          </w:p>
                          <w:p w14:paraId="3D655DD2" w14:textId="528C4F48" w:rsidR="00CF1439" w:rsidRPr="00CF1439" w:rsidRDefault="00CF1439" w:rsidP="00CF1439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CF1439">
                              <w:rPr>
                                <w:sz w:val="20"/>
                                <w:szCs w:val="20"/>
                              </w:rPr>
                              <w:t>Talk about and explore 2D shapes using informal and mathematical language: ‘sides’, ‘corners’; ‘straight’, ‘flat’, ‘round</w:t>
                            </w:r>
                            <w:proofErr w:type="gramStart"/>
                            <w:r w:rsidRPr="00CF1439">
                              <w:rPr>
                                <w:sz w:val="20"/>
                                <w:szCs w:val="20"/>
                              </w:rPr>
                              <w:t>’.-</w:t>
                            </w:r>
                            <w:proofErr w:type="gramEnd"/>
                            <w:r w:rsidRPr="00CF1439">
                              <w:rPr>
                                <w:sz w:val="20"/>
                                <w:szCs w:val="20"/>
                              </w:rPr>
                              <w:t xml:space="preserve"> recognise and name some</w:t>
                            </w:r>
                          </w:p>
                          <w:p w14:paraId="5B3BC264" w14:textId="6BCA6587" w:rsidR="00CF1439" w:rsidRPr="00F65C20" w:rsidRDefault="00CF1439" w:rsidP="00CF1439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F1439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CF1439">
                              <w:rPr>
                                <w:sz w:val="20"/>
                                <w:szCs w:val="20"/>
                              </w:rPr>
                              <w:t>Compose and decompose flat shapes so that children recognise a shape can have other shapes within it, just as numbers 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ABD3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18.85pt;margin-top:12.25pt;width:252.6pt;height:2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" filled="f" stroked="f" strokeweight=".5pt">
                <v:textbox>
                  <w:txbxContent>
                    <w:p w14:paraId="1993BFA2" w14:textId="77777777" w:rsidR="00F65C20" w:rsidRPr="00F65C20" w:rsidRDefault="00F65C20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65C2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Maths</w:t>
                      </w:r>
                    </w:p>
                    <w:p w14:paraId="20432482" w14:textId="77777777" w:rsidR="00F65C20" w:rsidRP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F65C20">
                        <w:rPr>
                          <w:sz w:val="20"/>
                          <w:szCs w:val="20"/>
                        </w:rPr>
                        <w:t>- Count objects, actions and sounds.</w:t>
                      </w:r>
                    </w:p>
                    <w:p w14:paraId="4ADC51FD" w14:textId="77777777" w:rsidR="00F65C20" w:rsidRP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F65C20">
                        <w:rPr>
                          <w:sz w:val="20"/>
                          <w:szCs w:val="20"/>
                        </w:rPr>
                        <w:t>- Subitise 1-5.</w:t>
                      </w:r>
                    </w:p>
                    <w:p w14:paraId="01422AAF" w14:textId="77777777" w:rsidR="00F65C20" w:rsidRP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F65C20">
                        <w:rPr>
                          <w:sz w:val="20"/>
                          <w:szCs w:val="20"/>
                        </w:rPr>
                        <w:t>-Link the number symbol (numeral) with its cardinal number value (1-5)</w:t>
                      </w:r>
                    </w:p>
                    <w:p w14:paraId="2BBD9FCF" w14:textId="626C31E5" w:rsid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F65C20">
                        <w:rPr>
                          <w:sz w:val="20"/>
                          <w:szCs w:val="20"/>
                        </w:rPr>
                        <w:t>-Understand the ‘one more than/one less than’ relationship between consecutive numbers (1-5)</w:t>
                      </w:r>
                    </w:p>
                    <w:p w14:paraId="23779394" w14:textId="7C292C10" w:rsidR="00CF1439" w:rsidRPr="00CF1439" w:rsidRDefault="00CF1439" w:rsidP="00CF1439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CF1439">
                        <w:rPr>
                          <w:sz w:val="20"/>
                          <w:szCs w:val="20"/>
                        </w:rPr>
                        <w:t>Continue, copy and create repeating patterns. AB</w:t>
                      </w:r>
                    </w:p>
                    <w:p w14:paraId="3D655DD2" w14:textId="528C4F48" w:rsidR="00CF1439" w:rsidRPr="00CF1439" w:rsidRDefault="00CF1439" w:rsidP="00CF1439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CF1439">
                        <w:rPr>
                          <w:sz w:val="20"/>
                          <w:szCs w:val="20"/>
                        </w:rPr>
                        <w:t>Talk about and explore 2D shapes using informal and mathematical language: ‘sides’, ‘corners’; ‘straight’, ‘flat’, ‘round</w:t>
                      </w:r>
                      <w:proofErr w:type="gramStart"/>
                      <w:r w:rsidRPr="00CF1439">
                        <w:rPr>
                          <w:sz w:val="20"/>
                          <w:szCs w:val="20"/>
                        </w:rPr>
                        <w:t>’.-</w:t>
                      </w:r>
                      <w:proofErr w:type="gramEnd"/>
                      <w:r w:rsidRPr="00CF1439">
                        <w:rPr>
                          <w:sz w:val="20"/>
                          <w:szCs w:val="20"/>
                        </w:rPr>
                        <w:t xml:space="preserve"> recognise and name some</w:t>
                      </w:r>
                    </w:p>
                    <w:p w14:paraId="5B3BC264" w14:textId="6BCA6587" w:rsidR="00CF1439" w:rsidRPr="00F65C20" w:rsidRDefault="00CF1439" w:rsidP="00CF1439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CF1439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CF1439">
                        <w:rPr>
                          <w:sz w:val="20"/>
                          <w:szCs w:val="20"/>
                        </w:rPr>
                        <w:t>Compose and decompose flat shapes so that children recognise a shape can have other shapes within it, just as numbers can.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5F632C" wp14:editId="3C72BDE1">
                <wp:simplePos x="0" y="0"/>
                <wp:positionH relativeFrom="margin">
                  <wp:posOffset>2771775</wp:posOffset>
                </wp:positionH>
                <wp:positionV relativeFrom="paragraph">
                  <wp:posOffset>140335</wp:posOffset>
                </wp:positionV>
                <wp:extent cx="3703320" cy="2346960"/>
                <wp:effectExtent l="0" t="0" r="0" b="0"/>
                <wp:wrapNone/>
                <wp:docPr id="134827754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234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A9FCB" w14:textId="156C9EEF" w:rsidR="00F65C20" w:rsidRPr="00F65C20" w:rsidRDefault="00F65C20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English</w:t>
                            </w:r>
                          </w:p>
                          <w:p w14:paraId="7B604781" w14:textId="2183C8DC" w:rsidR="00F65C20" w:rsidRDefault="00F65C20" w:rsidP="00F65C20">
                            <w:pPr>
                              <w:spacing w:after="0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>Read individual letters by saying the sounds for them.</w:t>
                            </w:r>
                            <w:r w:rsidRPr="00F65C20">
                              <w:t xml:space="preserve"> </w:t>
                            </w:r>
                          </w:p>
                          <w:p w14:paraId="774112EC" w14:textId="57BD6C7F" w:rsidR="00F65C20" w:rsidRPr="00F65C20" w:rsidRDefault="00F65C20" w:rsidP="00F65C2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 xml:space="preserve">Blend sounds into words, so that they can read short words made up of known letter– sound correspondences. </w:t>
                            </w:r>
                          </w:p>
                          <w:p w14:paraId="2754C415" w14:textId="3BB7C803" w:rsid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>Re-read books to build up their confidence in word reading, their fluency and their understanding and enjoyment.</w:t>
                            </w:r>
                          </w:p>
                          <w:p w14:paraId="176F13EE" w14:textId="4A35CABB" w:rsid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-Begin to f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>orm lower-case letters correctly.</w:t>
                            </w:r>
                          </w:p>
                          <w:p w14:paraId="2DE24EBA" w14:textId="0CAF3C62" w:rsidR="00F65C20" w:rsidRP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>Spell words by identifying the sounds and then writing the sound with letter/s.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632C" id="_x0000_s1027" type="#_x0000_t202" style="position:absolute;left:0;text-align:left;margin-left:218.25pt;margin-top:11.05pt;width:291.6pt;height:184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" filled="f" stroked="f" strokeweight=".5pt">
                <v:textbox>
                  <w:txbxContent>
                    <w:p w14:paraId="4D2A9FCB" w14:textId="156C9EEF" w:rsidR="00F65C20" w:rsidRPr="00F65C20" w:rsidRDefault="00F65C20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English</w:t>
                      </w:r>
                    </w:p>
                    <w:p w14:paraId="7B604781" w14:textId="2183C8DC" w:rsidR="00F65C20" w:rsidRDefault="00F65C20" w:rsidP="00F65C20">
                      <w:pPr>
                        <w:spacing w:after="0"/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F65C20">
                        <w:rPr>
                          <w:sz w:val="20"/>
                          <w:szCs w:val="20"/>
                        </w:rPr>
                        <w:t>Read individual letters by saying the sounds for them.</w:t>
                      </w:r>
                      <w:r w:rsidRPr="00F65C20">
                        <w:t xml:space="preserve"> </w:t>
                      </w:r>
                    </w:p>
                    <w:p w14:paraId="774112EC" w14:textId="57BD6C7F" w:rsidR="00F65C20" w:rsidRPr="00F65C20" w:rsidRDefault="00F65C20" w:rsidP="00F65C2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F65C20">
                        <w:rPr>
                          <w:sz w:val="20"/>
                          <w:szCs w:val="20"/>
                        </w:rPr>
                        <w:t xml:space="preserve">Blend sounds into words, so that they can read short words made up of known letter– sound correspondences. </w:t>
                      </w:r>
                    </w:p>
                    <w:p w14:paraId="2754C415" w14:textId="3BB7C803" w:rsid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F65C20">
                        <w:rPr>
                          <w:sz w:val="20"/>
                          <w:szCs w:val="20"/>
                        </w:rPr>
                        <w:t>Re-read books to build up their confidence in word reading, their fluency and their understanding and enjoyment.</w:t>
                      </w:r>
                    </w:p>
                    <w:p w14:paraId="176F13EE" w14:textId="4A35CABB" w:rsid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-Begin to f</w:t>
                      </w:r>
                      <w:r w:rsidRPr="00F65C20">
                        <w:rPr>
                          <w:sz w:val="20"/>
                          <w:szCs w:val="20"/>
                        </w:rPr>
                        <w:t>orm lower-case letters correctly.</w:t>
                      </w:r>
                    </w:p>
                    <w:p w14:paraId="2DE24EBA" w14:textId="0CAF3C62" w:rsidR="00F65C20" w:rsidRP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F65C20">
                        <w:rPr>
                          <w:sz w:val="20"/>
                          <w:szCs w:val="20"/>
                        </w:rPr>
                        <w:t>Spell words by identifying the sounds and then writing the sound with letter/s.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8448A" wp14:editId="0BBD5E78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2560320" cy="3032760"/>
                <wp:effectExtent l="0" t="0" r="0" b="0"/>
                <wp:wrapNone/>
                <wp:docPr id="83079030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03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4AAA" w14:textId="6D7082C5" w:rsidR="008F7DEA" w:rsidRDefault="008F7DEA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Communication and Language</w:t>
                            </w:r>
                          </w:p>
                          <w:p w14:paraId="4B5A16A2" w14:textId="77777777" w:rsidR="008F7DEA" w:rsidRPr="008F7DEA" w:rsidRDefault="008F7DEA" w:rsidP="008F7DE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 Understand how to listen carefully and why listening is important.</w:t>
                            </w:r>
                          </w:p>
                          <w:p w14:paraId="5A23115A" w14:textId="77777777" w:rsidR="008F7DEA" w:rsidRPr="008F7DEA" w:rsidRDefault="008F7DEA" w:rsidP="008F7DE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 Learn new vocabulary</w:t>
                            </w:r>
                          </w:p>
                          <w:p w14:paraId="0E5D94FF" w14:textId="77777777" w:rsidR="008F7DEA" w:rsidRPr="008F7DEA" w:rsidRDefault="008F7DEA" w:rsidP="008F7DE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 Use new vocabulary through the day.</w:t>
                            </w:r>
                          </w:p>
                          <w:p w14:paraId="3729B24F" w14:textId="77777777" w:rsidR="008F7DEA" w:rsidRPr="008F7DEA" w:rsidRDefault="008F7DEA" w:rsidP="008F7DE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 xml:space="preserve">- Ask questions to find out more and to check they understand what has been said to them. </w:t>
                            </w:r>
                          </w:p>
                          <w:p w14:paraId="6BB83C0A" w14:textId="434563E3" w:rsidR="008F7DEA" w:rsidRPr="008F7DEA" w:rsidRDefault="008F7DEA" w:rsidP="008F7DEA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 xml:space="preserve">- Describe events in some detail. </w:t>
                            </w:r>
                          </w:p>
                          <w:p w14:paraId="1A7818C9" w14:textId="77777777" w:rsidR="008F7DEA" w:rsidRPr="008F7DEA" w:rsidRDefault="008F7DEA" w:rsidP="008F7DEA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 xml:space="preserve">- Engage in </w:t>
                            </w:r>
                            <w:proofErr w:type="spellStart"/>
                            <w:r w:rsidRPr="008F7DEA">
                              <w:rPr>
                                <w:sz w:val="20"/>
                                <w:szCs w:val="20"/>
                              </w:rPr>
                              <w:t>storytimes</w:t>
                            </w:r>
                            <w:proofErr w:type="spellEnd"/>
                            <w:r w:rsidRPr="008F7DE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5B997C" w14:textId="77777777" w:rsidR="008F7DEA" w:rsidRPr="008F7DEA" w:rsidRDefault="008F7DEA" w:rsidP="008F7DEA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 xml:space="preserve">- Listen to and talk about stories to build familiarity and understanding. </w:t>
                            </w:r>
                          </w:p>
                          <w:p w14:paraId="311BE1F2" w14:textId="77777777" w:rsidR="008F7DEA" w:rsidRPr="008F7DEA" w:rsidRDefault="008F7DEA" w:rsidP="008F7DEA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 Retell the story, once they have developed a deep familiarity with the text; some as exact repetition and some in their own words.</w:t>
                            </w:r>
                          </w:p>
                          <w:p w14:paraId="7906B5DD" w14:textId="44F2301E" w:rsidR="008F7DEA" w:rsidRPr="008F7DEA" w:rsidRDefault="008F7DEA" w:rsidP="00F65C2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BBF379" w14:textId="77777777" w:rsidR="008F7DEA" w:rsidRDefault="008F7DEA" w:rsidP="008F7DE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448A" id="Text Box 5" o:spid="_x0000_s1028" type="#_x0000_t202" style="position:absolute;left:0;text-align:left;margin-left:0;margin-top:6.95pt;width:201.6pt;height:238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" filled="f" stroked="f" strokeweight=".5pt">
                <v:textbox>
                  <w:txbxContent>
                    <w:p w14:paraId="0B3A4AAA" w14:textId="6D7082C5" w:rsidR="008F7DEA" w:rsidRDefault="008F7DEA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Communication and Language</w:t>
                      </w:r>
                    </w:p>
                    <w:p w14:paraId="4B5A16A2" w14:textId="77777777" w:rsidR="008F7DEA" w:rsidRPr="008F7DEA" w:rsidRDefault="008F7DEA" w:rsidP="008F7DE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 Understand how to listen carefully and why listening is important.</w:t>
                      </w:r>
                    </w:p>
                    <w:p w14:paraId="5A23115A" w14:textId="77777777" w:rsidR="008F7DEA" w:rsidRPr="008F7DEA" w:rsidRDefault="008F7DEA" w:rsidP="008F7DE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 Learn new vocabulary</w:t>
                      </w:r>
                    </w:p>
                    <w:p w14:paraId="0E5D94FF" w14:textId="77777777" w:rsidR="008F7DEA" w:rsidRPr="008F7DEA" w:rsidRDefault="008F7DEA" w:rsidP="008F7DE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 Use new vocabulary through the day.</w:t>
                      </w:r>
                    </w:p>
                    <w:p w14:paraId="3729B24F" w14:textId="77777777" w:rsidR="008F7DEA" w:rsidRPr="008F7DEA" w:rsidRDefault="008F7DEA" w:rsidP="008F7DE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 xml:space="preserve">- Ask questions to find out more and to check they understand what has been said to them. </w:t>
                      </w:r>
                    </w:p>
                    <w:p w14:paraId="6BB83C0A" w14:textId="434563E3" w:rsidR="008F7DEA" w:rsidRPr="008F7DEA" w:rsidRDefault="008F7DEA" w:rsidP="008F7DEA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 xml:space="preserve">- Describe events in some detail. </w:t>
                      </w:r>
                    </w:p>
                    <w:p w14:paraId="1A7818C9" w14:textId="77777777" w:rsidR="008F7DEA" w:rsidRPr="008F7DEA" w:rsidRDefault="008F7DEA" w:rsidP="008F7DEA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 xml:space="preserve">- Engage in </w:t>
                      </w:r>
                      <w:proofErr w:type="spellStart"/>
                      <w:r w:rsidRPr="008F7DEA">
                        <w:rPr>
                          <w:sz w:val="20"/>
                          <w:szCs w:val="20"/>
                        </w:rPr>
                        <w:t>storytimes</w:t>
                      </w:r>
                      <w:proofErr w:type="spellEnd"/>
                      <w:r w:rsidRPr="008F7DEA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C5B997C" w14:textId="77777777" w:rsidR="008F7DEA" w:rsidRPr="008F7DEA" w:rsidRDefault="008F7DEA" w:rsidP="008F7DEA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 xml:space="preserve">- Listen to and talk about stories to build familiarity and understanding. </w:t>
                      </w:r>
                    </w:p>
                    <w:p w14:paraId="311BE1F2" w14:textId="77777777" w:rsidR="008F7DEA" w:rsidRPr="008F7DEA" w:rsidRDefault="008F7DEA" w:rsidP="008F7DEA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 Retell the story, once they have developed a deep familiarity with the text; some as exact repetition and some in their own words.</w:t>
                      </w:r>
                    </w:p>
                    <w:p w14:paraId="7906B5DD" w14:textId="44F2301E" w:rsidR="008F7DEA" w:rsidRPr="008F7DEA" w:rsidRDefault="008F7DEA" w:rsidP="00F65C2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9BBF379" w14:textId="77777777" w:rsidR="008F7DEA" w:rsidRDefault="008F7DEA" w:rsidP="008F7DEA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BF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E075F" wp14:editId="280B6510">
                <wp:simplePos x="0" y="0"/>
                <wp:positionH relativeFrom="column">
                  <wp:posOffset>2689860</wp:posOffset>
                </wp:positionH>
                <wp:positionV relativeFrom="paragraph">
                  <wp:posOffset>-499745</wp:posOffset>
                </wp:positionV>
                <wp:extent cx="1828800" cy="1828800"/>
                <wp:effectExtent l="0" t="0" r="7620" b="9525"/>
                <wp:wrapNone/>
                <wp:docPr id="9713903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8E4C25" w14:textId="1F87A6C2" w:rsidR="00583BF4" w:rsidRPr="00583BF4" w:rsidRDefault="00583BF4" w:rsidP="00583BF4">
                            <w:pPr>
                              <w:jc w:val="center"/>
                              <w:rPr>
                                <w:b/>
                                <w:noProof/>
                                <w:color w:val="79AD4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9AD4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Me and My Senses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075F" id="Text Box 1" o:spid="_x0000_s1029" type="#_x0000_t202" style="position:absolute;left:0;text-align:left;margin-left:211.8pt;margin-top:-39.3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" fillcolor="white [3212]" stroked="f">
                <v:textbox style="mso-fit-shape-to-text:t">
                  <w:txbxContent>
                    <w:p w14:paraId="5E8E4C25" w14:textId="1F87A6C2" w:rsidR="00583BF4" w:rsidRPr="00583BF4" w:rsidRDefault="00583BF4" w:rsidP="00583BF4">
                      <w:pPr>
                        <w:jc w:val="center"/>
                        <w:rPr>
                          <w:b/>
                          <w:noProof/>
                          <w:color w:val="79AD4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79AD4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Me and My Senses</w:t>
                      </w:r>
                    </w:p>
                  </w:txbxContent>
                </v:textbox>
              </v:shape>
            </w:pict>
          </mc:Fallback>
        </mc:AlternateContent>
      </w:r>
    </w:p>
    <w:p w14:paraId="5F358843" w14:textId="166103E8" w:rsidR="00B8626B" w:rsidRPr="009E4127" w:rsidRDefault="00CF1439" w:rsidP="009E4127">
      <w:r>
        <w:rPr>
          <w:noProof/>
        </w:rPr>
        <w:drawing>
          <wp:anchor distT="0" distB="0" distL="114300" distR="114300" simplePos="0" relativeHeight="251664384" behindDoc="0" locked="0" layoutInCell="1" allowOverlap="1" wp14:anchorId="4F10C0EA" wp14:editId="7EF39BEC">
            <wp:simplePos x="0" y="0"/>
            <wp:positionH relativeFrom="column">
              <wp:posOffset>2840355</wp:posOffset>
            </wp:positionH>
            <wp:positionV relativeFrom="paragraph">
              <wp:posOffset>1576070</wp:posOffset>
            </wp:positionV>
            <wp:extent cx="905510" cy="1137855"/>
            <wp:effectExtent l="0" t="0" r="8890" b="5715"/>
            <wp:wrapNone/>
            <wp:docPr id="2002530198" name="Picture 5" descr="The Smartest Giant in Town : Donaldson, Julia, Scheffler, Axel: 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Smartest Giant in Town : Donaldson, Julia, Scheffler, Axel:  Amazon.co.uk: Book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1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4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A45D81" wp14:editId="0C301F51">
                <wp:simplePos x="0" y="0"/>
                <wp:positionH relativeFrom="margin">
                  <wp:posOffset>4067175</wp:posOffset>
                </wp:positionH>
                <wp:positionV relativeFrom="paragraph">
                  <wp:posOffset>3962400</wp:posOffset>
                </wp:positionV>
                <wp:extent cx="2247900" cy="2194560"/>
                <wp:effectExtent l="0" t="0" r="0" b="0"/>
                <wp:wrapNone/>
                <wp:docPr id="10688560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19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B3D0B" w14:textId="24EF6D77" w:rsidR="00745247" w:rsidRPr="008F7DEA" w:rsidRDefault="00745247" w:rsidP="0074524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hysical Development</w:t>
                            </w:r>
                          </w:p>
                          <w:p w14:paraId="55318AA3" w14:textId="1962AF95" w:rsidR="00745247" w:rsidRPr="008F7DEA" w:rsidRDefault="00745247" w:rsidP="00745247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We will use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Get Set for PE</w:t>
                            </w:r>
                            <w:r w:rsidRPr="008F7D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to explore th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is</w:t>
                            </w:r>
                            <w:r w:rsidRPr="008F7D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topic:</w:t>
                            </w:r>
                          </w:p>
                          <w:p w14:paraId="387A875D" w14:textId="06F76291" w:rsidR="00745247" w:rsidRPr="00745247" w:rsidRDefault="00745247" w:rsidP="0074524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45247">
                              <w:rPr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Introduction to PE</w:t>
                            </w:r>
                          </w:p>
                          <w:p w14:paraId="4FA7DF0A" w14:textId="5B8D108B" w:rsidR="00745247" w:rsidRPr="00745247" w:rsidRDefault="00745247" w:rsidP="0074524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745247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Move around safely and with control.</w:t>
                            </w:r>
                          </w:p>
                          <w:p w14:paraId="76245DD1" w14:textId="4DC0835B" w:rsidR="00745247" w:rsidRPr="00745247" w:rsidRDefault="00745247" w:rsidP="0074524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45247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745247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Have an awareness of others and items in the teaching space. </w:t>
                            </w:r>
                          </w:p>
                          <w:p w14:paraId="6C301D4C" w14:textId="6D7C123F" w:rsidR="00745247" w:rsidRPr="00745247" w:rsidRDefault="00745247" w:rsidP="0074524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745247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Take turns when instructed. </w:t>
                            </w:r>
                          </w:p>
                          <w:p w14:paraId="318399DB" w14:textId="4BD4F312" w:rsidR="00745247" w:rsidRPr="00583BF4" w:rsidRDefault="00745247" w:rsidP="00745247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745247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To store equipment safely when not in use.</w:t>
                            </w:r>
                          </w:p>
                          <w:p w14:paraId="20B2347C" w14:textId="77777777" w:rsidR="00745247" w:rsidRPr="00745247" w:rsidRDefault="00745247" w:rsidP="00745247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5D81" id="Text Box 3" o:spid="_x0000_s1030" type="#_x0000_t202" style="position:absolute;left:0;text-align:left;margin-left:320.25pt;margin-top:312pt;width:177pt;height:172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" filled="f" stroked="f" strokeweight=".5pt">
                <v:textbox>
                  <w:txbxContent>
                    <w:p w14:paraId="070B3D0B" w14:textId="24EF6D77" w:rsidR="00745247" w:rsidRPr="008F7DEA" w:rsidRDefault="00745247" w:rsidP="00745247">
                      <w:pPr>
                        <w:spacing w:after="0"/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  <w:t>P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  <w:t>hysical Development</w:t>
                      </w:r>
                    </w:p>
                    <w:p w14:paraId="55318AA3" w14:textId="1962AF95" w:rsidR="00745247" w:rsidRPr="008F7DEA" w:rsidRDefault="00745247" w:rsidP="00745247">
                      <w:pPr>
                        <w:spacing w:after="0"/>
                        <w:jc w:val="left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8F7D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We will use </w:t>
                      </w: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Get Set for PE</w:t>
                      </w:r>
                      <w:r w:rsidRPr="008F7D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to explore th</w:t>
                      </w: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is</w:t>
                      </w:r>
                      <w:r w:rsidRPr="008F7D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topic:</w:t>
                      </w:r>
                    </w:p>
                    <w:p w14:paraId="387A875D" w14:textId="06F76291" w:rsidR="00745247" w:rsidRPr="00745247" w:rsidRDefault="00745247" w:rsidP="0074524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745247">
                        <w:rPr>
                          <w:bCs/>
                          <w:color w:val="000000"/>
                          <w:sz w:val="18"/>
                          <w:szCs w:val="18"/>
                        </w:rPr>
                        <w:t>Introduction to PE</w:t>
                      </w:r>
                    </w:p>
                    <w:p w14:paraId="4FA7DF0A" w14:textId="5B8D108B" w:rsidR="00745247" w:rsidRPr="00745247" w:rsidRDefault="00745247" w:rsidP="0074524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745247">
                        <w:rPr>
                          <w:bCs/>
                          <w:color w:val="000000"/>
                          <w:sz w:val="20"/>
                          <w:szCs w:val="20"/>
                        </w:rPr>
                        <w:t>Move around safely and with control.</w:t>
                      </w:r>
                    </w:p>
                    <w:p w14:paraId="76245DD1" w14:textId="4DC0835B" w:rsidR="00745247" w:rsidRPr="00745247" w:rsidRDefault="00745247" w:rsidP="0074524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745247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745247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Have an awareness of others and items in the teaching space. </w:t>
                      </w:r>
                    </w:p>
                    <w:p w14:paraId="6C301D4C" w14:textId="6D7C123F" w:rsidR="00745247" w:rsidRPr="00745247" w:rsidRDefault="00745247" w:rsidP="0074524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745247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Take turns when instructed. </w:t>
                      </w:r>
                    </w:p>
                    <w:p w14:paraId="318399DB" w14:textId="4BD4F312" w:rsidR="00745247" w:rsidRPr="00583BF4" w:rsidRDefault="00745247" w:rsidP="00745247">
                      <w:pPr>
                        <w:spacing w:after="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745247">
                        <w:rPr>
                          <w:bCs/>
                          <w:color w:val="000000"/>
                          <w:sz w:val="20"/>
                          <w:szCs w:val="20"/>
                        </w:rPr>
                        <w:t>To store equipment safely when not in use.</w:t>
                      </w:r>
                    </w:p>
                    <w:p w14:paraId="20B2347C" w14:textId="77777777" w:rsidR="00745247" w:rsidRPr="00745247" w:rsidRDefault="00745247" w:rsidP="00745247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24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1A340" wp14:editId="7C5B42EA">
                <wp:simplePos x="0" y="0"/>
                <wp:positionH relativeFrom="margin">
                  <wp:posOffset>1971675</wp:posOffset>
                </wp:positionH>
                <wp:positionV relativeFrom="paragraph">
                  <wp:posOffset>3870960</wp:posOffset>
                </wp:positionV>
                <wp:extent cx="1958340" cy="2362200"/>
                <wp:effectExtent l="0" t="0" r="0" b="0"/>
                <wp:wrapNone/>
                <wp:docPr id="902119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B45EC" w14:textId="77777777" w:rsidR="00583BF4" w:rsidRPr="008F7DEA" w:rsidRDefault="00583BF4" w:rsidP="00583BF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Personal, Social and Emotional Development</w:t>
                            </w:r>
                          </w:p>
                          <w:p w14:paraId="6661D057" w14:textId="7AA8E707" w:rsidR="00583BF4" w:rsidRPr="008F7DEA" w:rsidRDefault="00583BF4" w:rsidP="00583BF4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We will use 1decision to explore these topics:</w:t>
                            </w:r>
                          </w:p>
                          <w:p w14:paraId="3556868E" w14:textId="45B66B7D" w:rsidR="00583BF4" w:rsidRPr="00583BF4" w:rsidRDefault="00583BF4" w:rsidP="00583BF4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3BF4"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9" w:history="1">
                              <w:r w:rsidRPr="00583BF4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Pink Goes to School</w:t>
                              </w:r>
                            </w:hyperlink>
                          </w:p>
                          <w:p w14:paraId="5374C8E8" w14:textId="05BB593D" w:rsidR="00583BF4" w:rsidRPr="00583BF4" w:rsidRDefault="00583BF4" w:rsidP="00583BF4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3BF4"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0" w:history="1">
                              <w:r w:rsidRPr="00583BF4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Pink Misses Mummy</w:t>
                              </w:r>
                            </w:hyperlink>
                          </w:p>
                          <w:p w14:paraId="424C4585" w14:textId="7F5B2284" w:rsidR="00583BF4" w:rsidRPr="00583BF4" w:rsidRDefault="00583BF4" w:rsidP="00583BF4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3BF4"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1" w:history="1">
                              <w:r w:rsidRPr="00583BF4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Blue's Indoor Voice</w:t>
                              </w:r>
                            </w:hyperlink>
                          </w:p>
                          <w:p w14:paraId="0313E5F9" w14:textId="66482C58" w:rsidR="00583BF4" w:rsidRPr="00583BF4" w:rsidRDefault="00583BF4" w:rsidP="00583BF4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3BF4"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2" w:history="1">
                              <w:r w:rsidRPr="00583BF4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Orange Feels Worried</w:t>
                              </w:r>
                            </w:hyperlink>
                          </w:p>
                          <w:p w14:paraId="2D6A2F17" w14:textId="79DA18B0" w:rsidR="00583BF4" w:rsidRPr="00583BF4" w:rsidRDefault="00583BF4" w:rsidP="00583BF4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3BF4"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3" w:history="1">
                              <w:r w:rsidRPr="00583BF4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Rainbow Feels Angry</w:t>
                              </w:r>
                            </w:hyperlink>
                          </w:p>
                          <w:p w14:paraId="5D9D5096" w14:textId="3EF20748" w:rsidR="00583BF4" w:rsidRPr="00583BF4" w:rsidRDefault="00583BF4" w:rsidP="00583BF4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3BF4"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4" w:history="1">
                              <w:r w:rsidRPr="00583BF4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Blue Learns to Share</w:t>
                              </w:r>
                            </w:hyperlink>
                          </w:p>
                          <w:p w14:paraId="7729630E" w14:textId="660E2BFF" w:rsidR="00583BF4" w:rsidRPr="00583BF4" w:rsidRDefault="00583BF4" w:rsidP="00583BF4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3BF4"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5" w:history="1">
                              <w:r w:rsidRPr="00583BF4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Pink is Feeling Sad</w:t>
                              </w:r>
                            </w:hyperlink>
                          </w:p>
                          <w:p w14:paraId="09CA04C1" w14:textId="77777777" w:rsidR="00583BF4" w:rsidRPr="00583BF4" w:rsidRDefault="00583BF4" w:rsidP="00583BF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EABD07" w14:textId="77777777" w:rsidR="00583BF4" w:rsidRDefault="00583B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A340" id="_x0000_s1031" type="#_x0000_t202" style="position:absolute;left:0;text-align:left;margin-left:155.25pt;margin-top:304.8pt;width:154.2pt;height:18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" filled="f" stroked="f" strokeweight=".5pt">
                <v:textbox>
                  <w:txbxContent>
                    <w:p w14:paraId="5FFB45EC" w14:textId="77777777" w:rsidR="00583BF4" w:rsidRPr="008F7DEA" w:rsidRDefault="00583BF4" w:rsidP="00583BF4">
                      <w:pPr>
                        <w:spacing w:after="0"/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  <w:t>Personal, Social and Emotional Development</w:t>
                      </w:r>
                    </w:p>
                    <w:p w14:paraId="6661D057" w14:textId="7AA8E707" w:rsidR="00583BF4" w:rsidRPr="008F7DEA" w:rsidRDefault="00583BF4" w:rsidP="00583BF4">
                      <w:pPr>
                        <w:spacing w:after="0"/>
                        <w:jc w:val="left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8F7D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We will use 1decision to explore these topics:</w:t>
                      </w:r>
                    </w:p>
                    <w:p w14:paraId="3556868E" w14:textId="45B66B7D" w:rsidR="00583BF4" w:rsidRPr="00583BF4" w:rsidRDefault="00583BF4" w:rsidP="00583BF4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583BF4"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16" w:history="1">
                        <w:r w:rsidRPr="00583BF4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Pink Goes to School</w:t>
                        </w:r>
                      </w:hyperlink>
                    </w:p>
                    <w:p w14:paraId="5374C8E8" w14:textId="05BB593D" w:rsidR="00583BF4" w:rsidRPr="00583BF4" w:rsidRDefault="00583BF4" w:rsidP="00583BF4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583BF4"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17" w:history="1">
                        <w:r w:rsidRPr="00583BF4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Pink Misses Mummy</w:t>
                        </w:r>
                      </w:hyperlink>
                    </w:p>
                    <w:p w14:paraId="424C4585" w14:textId="7F5B2284" w:rsidR="00583BF4" w:rsidRPr="00583BF4" w:rsidRDefault="00583BF4" w:rsidP="00583BF4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583BF4"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18" w:history="1">
                        <w:r w:rsidRPr="00583BF4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Blue's Indoor Voice</w:t>
                        </w:r>
                      </w:hyperlink>
                    </w:p>
                    <w:p w14:paraId="0313E5F9" w14:textId="66482C58" w:rsidR="00583BF4" w:rsidRPr="00583BF4" w:rsidRDefault="00583BF4" w:rsidP="00583BF4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583BF4"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19" w:history="1">
                        <w:r w:rsidRPr="00583BF4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Orange Feels Worried</w:t>
                        </w:r>
                      </w:hyperlink>
                    </w:p>
                    <w:p w14:paraId="2D6A2F17" w14:textId="79DA18B0" w:rsidR="00583BF4" w:rsidRPr="00583BF4" w:rsidRDefault="00583BF4" w:rsidP="00583BF4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583BF4"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0" w:history="1">
                        <w:r w:rsidRPr="00583BF4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Rainbow Feels Angry</w:t>
                        </w:r>
                      </w:hyperlink>
                    </w:p>
                    <w:p w14:paraId="5D9D5096" w14:textId="3EF20748" w:rsidR="00583BF4" w:rsidRPr="00583BF4" w:rsidRDefault="00583BF4" w:rsidP="00583BF4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583BF4"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1" w:history="1">
                        <w:r w:rsidRPr="00583BF4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Blue Learns to Share</w:t>
                        </w:r>
                      </w:hyperlink>
                    </w:p>
                    <w:p w14:paraId="7729630E" w14:textId="660E2BFF" w:rsidR="00583BF4" w:rsidRPr="00583BF4" w:rsidRDefault="00583BF4" w:rsidP="00583BF4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583BF4"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2" w:history="1">
                        <w:r w:rsidRPr="00583BF4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Pink is Feeling Sad</w:t>
                        </w:r>
                      </w:hyperlink>
                    </w:p>
                    <w:p w14:paraId="09CA04C1" w14:textId="77777777" w:rsidR="00583BF4" w:rsidRPr="00583BF4" w:rsidRDefault="00583BF4" w:rsidP="00583BF4">
                      <w:pPr>
                        <w:rPr>
                          <w:b/>
                          <w:bCs/>
                        </w:rPr>
                      </w:pPr>
                    </w:p>
                    <w:p w14:paraId="10EABD07" w14:textId="77777777" w:rsidR="00583BF4" w:rsidRDefault="00583BF4"/>
                  </w:txbxContent>
                </v:textbox>
                <w10:wrap anchorx="margin"/>
              </v:shape>
            </w:pict>
          </mc:Fallback>
        </mc:AlternateContent>
      </w:r>
      <w:r w:rsidR="00745247">
        <w:rPr>
          <w:noProof/>
        </w:rPr>
        <w:drawing>
          <wp:anchor distT="0" distB="0" distL="114300" distR="114300" simplePos="0" relativeHeight="251663360" behindDoc="0" locked="0" layoutInCell="1" allowOverlap="1" wp14:anchorId="448E135C" wp14:editId="5830EC28">
            <wp:simplePos x="0" y="0"/>
            <wp:positionH relativeFrom="column">
              <wp:posOffset>4818380</wp:posOffset>
            </wp:positionH>
            <wp:positionV relativeFrom="paragraph">
              <wp:posOffset>2720815</wp:posOffset>
            </wp:positionV>
            <wp:extent cx="1135267" cy="1031875"/>
            <wp:effectExtent l="0" t="0" r="8255" b="0"/>
            <wp:wrapNone/>
            <wp:docPr id="2" name="Picture 4" descr="We're Going on a Bear Hunt: The bestselling classic family favourite (We're  Going on a Bear Hunt, 1) : Rosen, Michael, Oxenbury, Helen: Amazon.co.uk: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e're Going on a Bear Hunt: The bestselling classic family favourite (We're  Going on a Bear Hunt, 1) : Rosen, Michael, Oxenbury, Helen: Amazon.co.uk:  ...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67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47">
        <w:rPr>
          <w:noProof/>
        </w:rPr>
        <w:drawing>
          <wp:anchor distT="0" distB="0" distL="114300" distR="114300" simplePos="0" relativeHeight="251660288" behindDoc="0" locked="0" layoutInCell="1" allowOverlap="1" wp14:anchorId="7458D3BD" wp14:editId="67E09019">
            <wp:simplePos x="0" y="0"/>
            <wp:positionH relativeFrom="column">
              <wp:posOffset>3564255</wp:posOffset>
            </wp:positionH>
            <wp:positionV relativeFrom="paragraph">
              <wp:posOffset>2818765</wp:posOffset>
            </wp:positionV>
            <wp:extent cx="912495" cy="932991"/>
            <wp:effectExtent l="0" t="0" r="1905" b="635"/>
            <wp:wrapNone/>
            <wp:docPr id="5" name="Picture 1" descr="The Treasure Hunt (A Percy the Park Keeper Story): Amazon.co.uk:  Butterworth, Nick: 9780007155170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e Treasure Hunt (A Percy the Park Keeper Story): Amazon.co.uk:  Butterworth, Nick: 9780007155170: Books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47">
        <w:rPr>
          <w:noProof/>
        </w:rPr>
        <w:drawing>
          <wp:anchor distT="0" distB="0" distL="114300" distR="114300" simplePos="0" relativeHeight="251662336" behindDoc="0" locked="0" layoutInCell="1" allowOverlap="1" wp14:anchorId="1E08DC1E" wp14:editId="2D04F98E">
            <wp:simplePos x="0" y="0"/>
            <wp:positionH relativeFrom="column">
              <wp:posOffset>4021455</wp:posOffset>
            </wp:positionH>
            <wp:positionV relativeFrom="paragraph">
              <wp:posOffset>1981200</wp:posOffset>
            </wp:positionV>
            <wp:extent cx="980440" cy="1005840"/>
            <wp:effectExtent l="0" t="0" r="0" b="3810"/>
            <wp:wrapNone/>
            <wp:docPr id="289" name="Picture 3" descr="C:\Users\preschool\AppData\Local\Microsoft\Windows\INetCache\Content.MSO\D094AD1C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C:\Users\preschool\AppData\Local\Microsoft\Windows\INetCache\Content.MSO\D094AD1C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47">
        <w:rPr>
          <w:noProof/>
        </w:rPr>
        <w:drawing>
          <wp:anchor distT="0" distB="0" distL="114300" distR="114300" simplePos="0" relativeHeight="251661312" behindDoc="0" locked="0" layoutInCell="1" allowOverlap="1" wp14:anchorId="7312C55C" wp14:editId="32E69AB2">
            <wp:simplePos x="0" y="0"/>
            <wp:positionH relativeFrom="margin">
              <wp:posOffset>5010785</wp:posOffset>
            </wp:positionH>
            <wp:positionV relativeFrom="paragraph">
              <wp:posOffset>1550670</wp:posOffset>
            </wp:positionV>
            <wp:extent cx="1118870" cy="1002578"/>
            <wp:effectExtent l="0" t="0" r="5080" b="7620"/>
            <wp:wrapNone/>
            <wp:docPr id="4" name="Picture 2" descr="The Snail and the Whale: Amazon.co.uk: Donaldson, Julia, Scheffler, Axel:  9780142405802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e Snail and the Whale: Amazon.co.uk: Donaldson, Julia, Scheffler, Axel:  9780142405802: Books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0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47">
        <w:rPr>
          <w:noProof/>
        </w:rPr>
        <w:drawing>
          <wp:anchor distT="0" distB="0" distL="114300" distR="114300" simplePos="0" relativeHeight="251659264" behindDoc="0" locked="0" layoutInCell="1" allowOverlap="1" wp14:anchorId="1574A80E" wp14:editId="02C923C1">
            <wp:simplePos x="0" y="0"/>
            <wp:positionH relativeFrom="column">
              <wp:posOffset>2345055</wp:posOffset>
            </wp:positionH>
            <wp:positionV relativeFrom="paragraph">
              <wp:posOffset>2735580</wp:posOffset>
            </wp:positionV>
            <wp:extent cx="1047115" cy="938655"/>
            <wp:effectExtent l="0" t="0" r="635" b="0"/>
            <wp:wrapNone/>
            <wp:docPr id="1" name="Picture 1" descr="Fix-It D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x-It Duck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4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61ACD" wp14:editId="57167B95">
                <wp:simplePos x="0" y="0"/>
                <wp:positionH relativeFrom="column">
                  <wp:posOffset>135255</wp:posOffset>
                </wp:positionH>
                <wp:positionV relativeFrom="paragraph">
                  <wp:posOffset>2819400</wp:posOffset>
                </wp:positionV>
                <wp:extent cx="1737360" cy="3337560"/>
                <wp:effectExtent l="0" t="0" r="0" b="0"/>
                <wp:wrapNone/>
                <wp:docPr id="13950207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3873A" w14:textId="5F310AE5" w:rsidR="008F7DEA" w:rsidRPr="008F7DEA" w:rsidRDefault="008F7DEA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Expressive Arts and Design</w:t>
                            </w:r>
                          </w:p>
                          <w:p w14:paraId="64FF4BDC" w14:textId="4C7930E9" w:rsidR="008F7DEA" w:rsidRPr="008F7DEA" w:rsidRDefault="008F7DEA" w:rsidP="008F7DEA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Music</w:t>
                            </w:r>
                          </w:p>
                          <w:p w14:paraId="229F0163" w14:textId="66EF3578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We will use Kapow for:</w:t>
                            </w:r>
                          </w:p>
                          <w:p w14:paraId="28803C5E" w14:textId="6CD0D597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Exploring sound:</w:t>
                            </w:r>
                          </w:p>
                          <w:p w14:paraId="2B85A33A" w14:textId="77777777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 xml:space="preserve">Perform songs, rhymes, poems and stories with others, and – when </w:t>
                            </w:r>
                          </w:p>
                          <w:p w14:paraId="54E4735B" w14:textId="1020FD0D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appropriate – try to move in time with music.</w:t>
                            </w:r>
                            <w:r w:rsidRPr="008F7DEA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9A1CEB" w14:textId="4951673E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Art and D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esign </w:t>
                            </w:r>
                            <w:r w:rsidRPr="008F7DEA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echnology</w:t>
                            </w:r>
                          </w:p>
                          <w:p w14:paraId="6F1DE8AD" w14:textId="2BA9E10E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 explore, use and refine a variety of artistic effects to express their ideas and feelings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B093AA" w14:textId="77777777" w:rsidR="008F7DEA" w:rsidRPr="008F7DEA" w:rsidRDefault="008F7DEA" w:rsidP="008F7DE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1ACD" id="Text Box 4" o:spid="_x0000_s1032" type="#_x0000_t202" style="position:absolute;left:0;text-align:left;margin-left:10.65pt;margin-top:222pt;width:136.8pt;height:26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" filled="f" stroked="f" strokeweight=".5pt">
                <v:textbox>
                  <w:txbxContent>
                    <w:p w14:paraId="31F3873A" w14:textId="5F310AE5" w:rsidR="008F7DEA" w:rsidRPr="008F7DEA" w:rsidRDefault="008F7DEA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Expressive Arts and Design</w:t>
                      </w:r>
                    </w:p>
                    <w:p w14:paraId="64FF4BDC" w14:textId="4C7930E9" w:rsidR="008F7DEA" w:rsidRPr="008F7DEA" w:rsidRDefault="008F7DEA" w:rsidP="008F7DEA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Music</w:t>
                      </w:r>
                    </w:p>
                    <w:p w14:paraId="229F0163" w14:textId="66EF3578" w:rsidR="008F7DEA" w:rsidRPr="008F7DEA" w:rsidRDefault="008F7DEA" w:rsidP="00F65C20">
                      <w:pPr>
                        <w:spacing w:after="0"/>
                        <w:jc w:val="lef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F7DEA">
                        <w:rPr>
                          <w:b/>
                          <w:bCs/>
                          <w:sz w:val="20"/>
                          <w:szCs w:val="20"/>
                        </w:rPr>
                        <w:t>We will use Kapow for:</w:t>
                      </w:r>
                    </w:p>
                    <w:p w14:paraId="28803C5E" w14:textId="6CD0D597" w:rsidR="008F7DEA" w:rsidRP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Exploring sound:</w:t>
                      </w:r>
                    </w:p>
                    <w:p w14:paraId="2B85A33A" w14:textId="77777777" w:rsidR="008F7DEA" w:rsidRP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 xml:space="preserve">Perform songs, rhymes, poems and stories with others, and – when </w:t>
                      </w:r>
                    </w:p>
                    <w:p w14:paraId="54E4735B" w14:textId="1020FD0D" w:rsidR="008F7DEA" w:rsidRP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appropriate – try to move in time with music.</w:t>
                      </w:r>
                      <w:r w:rsidRPr="008F7DEA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9A1CEB" w14:textId="4951673E" w:rsidR="008F7DEA" w:rsidRPr="008F7DEA" w:rsidRDefault="008F7DEA" w:rsidP="00F65C20">
                      <w:pPr>
                        <w:spacing w:after="0"/>
                        <w:jc w:val="left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Art and D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esign </w:t>
                      </w:r>
                      <w:r w:rsidRPr="008F7DEA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T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echnology</w:t>
                      </w:r>
                    </w:p>
                    <w:p w14:paraId="6F1DE8AD" w14:textId="2BA9E10E" w:rsidR="008F7DEA" w:rsidRP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 explore, use and refine a variety of artistic effects to express their ideas and feelings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6B093AA" w14:textId="77777777" w:rsidR="008F7DEA" w:rsidRPr="008F7DEA" w:rsidRDefault="008F7DEA" w:rsidP="008F7DEA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2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CEE02E" wp14:editId="0F3C060D">
                <wp:simplePos x="0" y="0"/>
                <wp:positionH relativeFrom="margin">
                  <wp:posOffset>6276975</wp:posOffset>
                </wp:positionH>
                <wp:positionV relativeFrom="paragraph">
                  <wp:posOffset>2551430</wp:posOffset>
                </wp:positionV>
                <wp:extent cx="3147060" cy="2910840"/>
                <wp:effectExtent l="0" t="0" r="0" b="3810"/>
                <wp:wrapNone/>
                <wp:docPr id="18975065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91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0B70F" w14:textId="77777777" w:rsidR="008F7DEA" w:rsidRDefault="008F7DEA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Understanding the World</w:t>
                            </w:r>
                          </w:p>
                          <w:p w14:paraId="7B073236" w14:textId="256E5FE3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History</w:t>
                            </w:r>
                          </w:p>
                          <w:p w14:paraId="51001130" w14:textId="77777777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-talk about members of their immediate family and community</w:t>
                            </w:r>
                          </w:p>
                          <w:p w14:paraId="3FFC178E" w14:textId="77777777" w:rsid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-name and describe people who are familiar to them</w:t>
                            </w:r>
                          </w:p>
                          <w:p w14:paraId="5C290AE2" w14:textId="77777777" w:rsidR="008F7DEA" w:rsidRDefault="008F7DEA" w:rsidP="00F65C20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Science and Geography</w:t>
                            </w:r>
                          </w:p>
                          <w:p w14:paraId="38DFE21B" w14:textId="49C7EFB9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 explore the natural world around them</w:t>
                            </w:r>
                          </w:p>
                          <w:p w14:paraId="7FF1F41B" w14:textId="77777777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 describe what they see, hear and feel whilst outside.</w:t>
                            </w:r>
                          </w:p>
                          <w:p w14:paraId="1912210D" w14:textId="15110A61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-Understand some important processes and changes in the natural world around them</w:t>
                            </w:r>
                          </w:p>
                          <w:p w14:paraId="678AAA9E" w14:textId="77777777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 xml:space="preserve">- Know some similarities and differences between different religious and cultural communities in this country, drawing on their experiences and what has been read in class. </w:t>
                            </w:r>
                          </w:p>
                          <w:p w14:paraId="68732ED9" w14:textId="4DC04EC3" w:rsidR="008F7DEA" w:rsidRPr="008F7DEA" w:rsidRDefault="008F7DEA" w:rsidP="008F7DE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D92562" w14:textId="77777777" w:rsidR="008F7DEA" w:rsidRPr="008F7DEA" w:rsidRDefault="008F7DEA" w:rsidP="008F7DE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E02E" id="_x0000_s1033" type="#_x0000_t202" style="position:absolute;left:0;text-align:left;margin-left:494.25pt;margin-top:200.9pt;width:247.8pt;height:229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" filled="f" stroked="f" strokeweight=".5pt">
                <v:textbox>
                  <w:txbxContent>
                    <w:p w14:paraId="7910B70F" w14:textId="77777777" w:rsidR="008F7DEA" w:rsidRDefault="008F7DEA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Understanding the World</w:t>
                      </w:r>
                    </w:p>
                    <w:p w14:paraId="7B073236" w14:textId="256E5FE3" w:rsidR="008F7DEA" w:rsidRPr="008F7DEA" w:rsidRDefault="008F7DEA" w:rsidP="00F65C20">
                      <w:pPr>
                        <w:spacing w:after="0"/>
                        <w:jc w:val="left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History</w:t>
                      </w:r>
                    </w:p>
                    <w:p w14:paraId="51001130" w14:textId="77777777" w:rsidR="008F7DEA" w:rsidRP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-talk about members of their immediate family and community</w:t>
                      </w:r>
                    </w:p>
                    <w:p w14:paraId="3FFC178E" w14:textId="77777777" w:rsid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-name and describe people who are familiar to them</w:t>
                      </w:r>
                    </w:p>
                    <w:p w14:paraId="5C290AE2" w14:textId="77777777" w:rsidR="008F7DEA" w:rsidRDefault="008F7DEA" w:rsidP="00F65C20">
                      <w:pPr>
                        <w:spacing w:after="0"/>
                        <w:jc w:val="left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Science and Geography</w:t>
                      </w:r>
                    </w:p>
                    <w:p w14:paraId="38DFE21B" w14:textId="49C7EFB9" w:rsidR="008F7DEA" w:rsidRP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 explore the natural world around them</w:t>
                      </w:r>
                    </w:p>
                    <w:p w14:paraId="7FF1F41B" w14:textId="77777777" w:rsidR="008F7DEA" w:rsidRP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 describe what they see, hear and feel whilst outside.</w:t>
                      </w:r>
                    </w:p>
                    <w:p w14:paraId="1912210D" w14:textId="15110A61" w:rsidR="008F7DEA" w:rsidRP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-Understand some important processes and changes in the natural world around them</w:t>
                      </w:r>
                    </w:p>
                    <w:p w14:paraId="678AAA9E" w14:textId="77777777" w:rsidR="008F7DEA" w:rsidRPr="008F7DEA" w:rsidRDefault="008F7DEA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 xml:space="preserve">- Know some similarities and differences between different religious and cultural communities in this country, drawing on their experiences and what has been read in class. </w:t>
                      </w:r>
                    </w:p>
                    <w:p w14:paraId="68732ED9" w14:textId="4DC04EC3" w:rsidR="008F7DEA" w:rsidRPr="008F7DEA" w:rsidRDefault="008F7DEA" w:rsidP="008F7DE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5D92562" w14:textId="77777777" w:rsidR="008F7DEA" w:rsidRPr="008F7DEA" w:rsidRDefault="008F7DEA" w:rsidP="008F7DEA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626B" w:rsidRPr="009E4127" w:rsidSect="00A61E8B">
      <w:headerReference w:type="default" r:id="rId28"/>
      <w:footerReference w:type="default" r:id="rId29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366A5" w14:textId="77777777" w:rsidR="000846CD" w:rsidRDefault="000846CD" w:rsidP="00DD5720">
      <w:r>
        <w:separator/>
      </w:r>
    </w:p>
  </w:endnote>
  <w:endnote w:type="continuationSeparator" w:id="0">
    <w:p w14:paraId="5C12B335" w14:textId="77777777" w:rsidR="000846CD" w:rsidRDefault="000846CD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63B88D-C414-4DD2-BB09-EDF34D6AFB8D}"/>
    <w:embedBold r:id="rId2" w:fontKey="{66280112-C7B9-4C3A-BE36-0F537B41D8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3" w:fontKey="{2F773390-8379-4E8B-B1AC-DA7EE8363A3A}"/>
    <w:embedBold r:id="rId4" w:fontKey="{9A56D806-42E1-4B9B-9734-D784972CA8BE}"/>
    <w:embedItalic r:id="rId5" w:fontKey="{07633830-891F-4E8B-8853-838A6FF2546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  <w:embedBold r:id="rId6" w:fontKey="{5C565999-F3DA-4193-9D91-416E5FD6549F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7136D83-7C53-4111-BE57-09162DBBD5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E4141" w14:textId="77777777" w:rsidR="00DC190B" w:rsidRDefault="00DC190B" w:rsidP="003D26A6">
    <w:pPr>
      <w:pStyle w:val="Header"/>
    </w:pPr>
  </w:p>
  <w:p w14:paraId="44DA3B7F" w14:textId="13C45FD1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D05A0" w14:textId="77777777" w:rsidR="000846CD" w:rsidRDefault="000846CD" w:rsidP="00DD5720">
      <w:r>
        <w:separator/>
      </w:r>
    </w:p>
  </w:footnote>
  <w:footnote w:type="continuationSeparator" w:id="0">
    <w:p w14:paraId="14D6E1D5" w14:textId="77777777" w:rsidR="000846CD" w:rsidRDefault="000846CD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E45D9" w14:textId="77777777" w:rsidR="00D60D10" w:rsidRDefault="00D60D1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0C54EF" wp14:editId="517277A1">
          <wp:simplePos x="0" y="0"/>
          <wp:positionH relativeFrom="column">
            <wp:posOffset>-355994</wp:posOffset>
          </wp:positionH>
          <wp:positionV relativeFrom="page">
            <wp:posOffset>0</wp:posOffset>
          </wp:positionV>
          <wp:extent cx="10683392" cy="75584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392" cy="755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2662112">
    <w:abstractNumId w:val="0"/>
  </w:num>
  <w:num w:numId="2" w16cid:durableId="61691036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298"/>
    <w:rsid w:val="00025835"/>
    <w:rsid w:val="0003405A"/>
    <w:rsid w:val="00045CFD"/>
    <w:rsid w:val="00067C79"/>
    <w:rsid w:val="000846CD"/>
    <w:rsid w:val="00095634"/>
    <w:rsid w:val="000F227B"/>
    <w:rsid w:val="000F793E"/>
    <w:rsid w:val="00173124"/>
    <w:rsid w:val="00190479"/>
    <w:rsid w:val="001A77E0"/>
    <w:rsid w:val="001B7D7D"/>
    <w:rsid w:val="00203298"/>
    <w:rsid w:val="00203C3E"/>
    <w:rsid w:val="00254D95"/>
    <w:rsid w:val="00283D04"/>
    <w:rsid w:val="003118CF"/>
    <w:rsid w:val="00326698"/>
    <w:rsid w:val="00344899"/>
    <w:rsid w:val="00350199"/>
    <w:rsid w:val="00390382"/>
    <w:rsid w:val="003A6A65"/>
    <w:rsid w:val="003C0267"/>
    <w:rsid w:val="003D26A6"/>
    <w:rsid w:val="00411653"/>
    <w:rsid w:val="00412284"/>
    <w:rsid w:val="00447780"/>
    <w:rsid w:val="00462548"/>
    <w:rsid w:val="00466735"/>
    <w:rsid w:val="004E5017"/>
    <w:rsid w:val="004F0EE8"/>
    <w:rsid w:val="005144BA"/>
    <w:rsid w:val="00522CBD"/>
    <w:rsid w:val="00553E0E"/>
    <w:rsid w:val="00583BF4"/>
    <w:rsid w:val="00587F3A"/>
    <w:rsid w:val="005A3494"/>
    <w:rsid w:val="005C4467"/>
    <w:rsid w:val="005D1993"/>
    <w:rsid w:val="00601AF5"/>
    <w:rsid w:val="00633A95"/>
    <w:rsid w:val="0066258A"/>
    <w:rsid w:val="006865CF"/>
    <w:rsid w:val="006D108B"/>
    <w:rsid w:val="007215F9"/>
    <w:rsid w:val="00722B47"/>
    <w:rsid w:val="00745247"/>
    <w:rsid w:val="00763739"/>
    <w:rsid w:val="00872C5C"/>
    <w:rsid w:val="00874EB6"/>
    <w:rsid w:val="00886FE1"/>
    <w:rsid w:val="008C138D"/>
    <w:rsid w:val="008C227E"/>
    <w:rsid w:val="008C2AAD"/>
    <w:rsid w:val="008F7DEA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92FD1"/>
    <w:rsid w:val="00AC3604"/>
    <w:rsid w:val="00B77157"/>
    <w:rsid w:val="00B8626B"/>
    <w:rsid w:val="00C26DD9"/>
    <w:rsid w:val="00CA3011"/>
    <w:rsid w:val="00CB2250"/>
    <w:rsid w:val="00CC0F47"/>
    <w:rsid w:val="00CE75AA"/>
    <w:rsid w:val="00CF1439"/>
    <w:rsid w:val="00CF513F"/>
    <w:rsid w:val="00D60D10"/>
    <w:rsid w:val="00D90104"/>
    <w:rsid w:val="00DC190B"/>
    <w:rsid w:val="00DD5720"/>
    <w:rsid w:val="00DD5984"/>
    <w:rsid w:val="00E1404D"/>
    <w:rsid w:val="00E1443E"/>
    <w:rsid w:val="00E22087"/>
    <w:rsid w:val="00E376AA"/>
    <w:rsid w:val="00E62A7F"/>
    <w:rsid w:val="00EB6D1C"/>
    <w:rsid w:val="00ED71A2"/>
    <w:rsid w:val="00EE3823"/>
    <w:rsid w:val="00F376A9"/>
    <w:rsid w:val="00F65C20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6B5BB0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D60D1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83BF4"/>
    <w:rPr>
      <w:color w:val="23A7F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hools.1decision.co.uk/resources/early-years/early-years-topics/rainbow-feels-angry" TargetMode="External"/><Relationship Id="rId18" Type="http://schemas.openxmlformats.org/officeDocument/2006/relationships/hyperlink" Target="https://schools.1decision.co.uk/resources/early-years/early-years-topics/blues-indoor-voice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schools.1decision.co.uk/resources/early-years/early-years-topics/blue-learns-to-shar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chools.1decision.co.uk/resources/early-years/early-years-topics/orange-feels-worried" TargetMode="External"/><Relationship Id="rId17" Type="http://schemas.openxmlformats.org/officeDocument/2006/relationships/hyperlink" Target="https://schools.1decision.co.uk/resources/early-years/early-years-topics/pink-misses-mummy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schools.1decision.co.uk/resources/early-years/early-years-topics/pink-goes-to-school" TargetMode="External"/><Relationship Id="rId20" Type="http://schemas.openxmlformats.org/officeDocument/2006/relationships/hyperlink" Target="https://schools.1decision.co.uk/resources/early-years/early-years-topics/rainbow-feels-angry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s.1decision.co.uk/resources/early-years/early-years-topics/blues-indoor-voice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schools.1decision.co.uk/resources/early-years/early-years-topics/pink-is-feeling-sad" TargetMode="External"/><Relationship Id="rId23" Type="http://schemas.openxmlformats.org/officeDocument/2006/relationships/image" Target="media/image2.jpeg"/><Relationship Id="rId28" Type="http://schemas.openxmlformats.org/officeDocument/2006/relationships/header" Target="header1.xml"/><Relationship Id="rId10" Type="http://schemas.openxmlformats.org/officeDocument/2006/relationships/hyperlink" Target="https://schools.1decision.co.uk/resources/early-years/early-years-topics/pink-misses-mummy" TargetMode="External"/><Relationship Id="rId19" Type="http://schemas.openxmlformats.org/officeDocument/2006/relationships/hyperlink" Target="https://schools.1decision.co.uk/resources/early-years/early-years-topics/orange-feels-worrie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chools.1decision.co.uk/resources/early-years/early-years-topics/pink-goes-to-school" TargetMode="External"/><Relationship Id="rId14" Type="http://schemas.openxmlformats.org/officeDocument/2006/relationships/hyperlink" Target="https://schools.1decision.co.uk/resources/early-years/early-years-topics/blue-learns-to-share" TargetMode="External"/><Relationship Id="rId22" Type="http://schemas.openxmlformats.org/officeDocument/2006/relationships/hyperlink" Target="https://schools.1decision.co.uk/resources/early-years/early-years-topics/pink-is-feeling-sad" TargetMode="Externa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Design%20Development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21C19-D866-46AF-9017-2B99B244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emma platts</cp:lastModifiedBy>
  <cp:revision>3</cp:revision>
  <cp:lastPrinted>2014-02-20T09:55:00Z</cp:lastPrinted>
  <dcterms:created xsi:type="dcterms:W3CDTF">2025-08-20T10:53:00Z</dcterms:created>
  <dcterms:modified xsi:type="dcterms:W3CDTF">2025-08-20T11:01:00Z</dcterms:modified>
</cp:coreProperties>
</file>